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E6A9" w14:textId="77777777" w:rsidR="0094276A" w:rsidRDefault="004B290C" w:rsidP="004B29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3F69F2">
        <w:rPr>
          <w:sz w:val="24"/>
          <w:szCs w:val="24"/>
        </w:rPr>
        <w:t xml:space="preserve">PUHEENJOHTAJAN </w:t>
      </w:r>
      <w:r w:rsidR="0094276A" w:rsidRPr="00F36383">
        <w:rPr>
          <w:sz w:val="24"/>
          <w:szCs w:val="24"/>
        </w:rPr>
        <w:t>TERVEISET</w:t>
      </w:r>
    </w:p>
    <w:p w14:paraId="7E42D17C" w14:textId="77777777" w:rsidR="00265700" w:rsidRPr="00F36383" w:rsidRDefault="00265700" w:rsidP="003F69F2">
      <w:pPr>
        <w:jc w:val="center"/>
        <w:rPr>
          <w:sz w:val="24"/>
          <w:szCs w:val="24"/>
        </w:rPr>
      </w:pPr>
    </w:p>
    <w:p w14:paraId="646B780F" w14:textId="1F3C420D" w:rsidR="00C9193D" w:rsidRDefault="00775B81" w:rsidP="00635C84">
      <w:pPr>
        <w:rPr>
          <w:sz w:val="24"/>
          <w:szCs w:val="24"/>
        </w:rPr>
      </w:pPr>
      <w:r>
        <w:rPr>
          <w:sz w:val="24"/>
          <w:szCs w:val="24"/>
        </w:rPr>
        <w:t xml:space="preserve">Seuran talvikokous pidettiin </w:t>
      </w:r>
      <w:r w:rsidR="00733E42">
        <w:rPr>
          <w:sz w:val="24"/>
          <w:szCs w:val="24"/>
        </w:rPr>
        <w:t>2</w:t>
      </w:r>
      <w:r w:rsidR="00936A2E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733E42">
        <w:rPr>
          <w:sz w:val="24"/>
          <w:szCs w:val="24"/>
        </w:rPr>
        <w:t>2</w:t>
      </w:r>
      <w:r w:rsidRPr="0086282D">
        <w:rPr>
          <w:sz w:val="24"/>
          <w:szCs w:val="24"/>
        </w:rPr>
        <w:t>.20</w:t>
      </w:r>
      <w:r w:rsidR="00763C25">
        <w:rPr>
          <w:sz w:val="24"/>
          <w:szCs w:val="24"/>
        </w:rPr>
        <w:t>2</w:t>
      </w:r>
      <w:r w:rsidR="00936A2E">
        <w:rPr>
          <w:sz w:val="24"/>
          <w:szCs w:val="24"/>
        </w:rPr>
        <w:t>6</w:t>
      </w:r>
      <w:r w:rsidR="00763C25">
        <w:rPr>
          <w:sz w:val="24"/>
          <w:szCs w:val="24"/>
        </w:rPr>
        <w:t xml:space="preserve"> </w:t>
      </w:r>
      <w:r>
        <w:rPr>
          <w:sz w:val="24"/>
          <w:szCs w:val="24"/>
        </w:rPr>
        <w:t>Reposelän majalla.</w:t>
      </w:r>
      <w:r w:rsidR="00D03F6B">
        <w:rPr>
          <w:sz w:val="24"/>
          <w:szCs w:val="24"/>
        </w:rPr>
        <w:t xml:space="preserve"> </w:t>
      </w:r>
      <w:r w:rsidR="00032FCB">
        <w:rPr>
          <w:sz w:val="24"/>
          <w:szCs w:val="24"/>
        </w:rPr>
        <w:t>Johtokunnan muodostavat seuraavat henkilöt</w:t>
      </w:r>
      <w:r w:rsidR="00C07D7C">
        <w:rPr>
          <w:sz w:val="24"/>
          <w:szCs w:val="24"/>
        </w:rPr>
        <w:t>:</w:t>
      </w:r>
      <w:r w:rsidR="00032FCB">
        <w:rPr>
          <w:sz w:val="24"/>
          <w:szCs w:val="24"/>
        </w:rPr>
        <w:t xml:space="preserve"> </w:t>
      </w:r>
      <w:r w:rsidR="003E1741">
        <w:rPr>
          <w:sz w:val="24"/>
          <w:szCs w:val="24"/>
        </w:rPr>
        <w:t>Hannu Puirava</w:t>
      </w:r>
      <w:r w:rsidR="004B290C">
        <w:rPr>
          <w:sz w:val="24"/>
          <w:szCs w:val="24"/>
        </w:rPr>
        <w:t xml:space="preserve"> (pj</w:t>
      </w:r>
      <w:r w:rsidR="00844283">
        <w:rPr>
          <w:sz w:val="24"/>
          <w:szCs w:val="24"/>
        </w:rPr>
        <w:t>.</w:t>
      </w:r>
      <w:r w:rsidR="004B290C">
        <w:rPr>
          <w:sz w:val="24"/>
          <w:szCs w:val="24"/>
        </w:rPr>
        <w:t>)</w:t>
      </w:r>
      <w:r w:rsidR="003E1741">
        <w:rPr>
          <w:sz w:val="24"/>
          <w:szCs w:val="24"/>
        </w:rPr>
        <w:t xml:space="preserve">, </w:t>
      </w:r>
      <w:r w:rsidR="006735F5">
        <w:rPr>
          <w:sz w:val="24"/>
          <w:szCs w:val="24"/>
        </w:rPr>
        <w:t>Arto Laurila</w:t>
      </w:r>
      <w:r w:rsidR="004B290C">
        <w:rPr>
          <w:sz w:val="24"/>
          <w:szCs w:val="24"/>
        </w:rPr>
        <w:t xml:space="preserve"> (</w:t>
      </w:r>
      <w:r w:rsidR="00311802">
        <w:rPr>
          <w:sz w:val="24"/>
          <w:szCs w:val="24"/>
        </w:rPr>
        <w:t>vpj.</w:t>
      </w:r>
      <w:r w:rsidR="004B290C">
        <w:rPr>
          <w:sz w:val="24"/>
          <w:szCs w:val="24"/>
        </w:rPr>
        <w:t>)</w:t>
      </w:r>
      <w:r w:rsidR="003F69F2">
        <w:rPr>
          <w:sz w:val="24"/>
          <w:szCs w:val="24"/>
        </w:rPr>
        <w:t>,</w:t>
      </w:r>
      <w:r w:rsidR="00D03F6B">
        <w:rPr>
          <w:sz w:val="24"/>
          <w:szCs w:val="24"/>
        </w:rPr>
        <w:t xml:space="preserve"> </w:t>
      </w:r>
      <w:r w:rsidR="00897AAE">
        <w:rPr>
          <w:sz w:val="24"/>
          <w:szCs w:val="24"/>
        </w:rPr>
        <w:t>Erika Eskola (siht.)</w:t>
      </w:r>
      <w:r w:rsidR="00B31887">
        <w:rPr>
          <w:sz w:val="24"/>
          <w:szCs w:val="24"/>
        </w:rPr>
        <w:t xml:space="preserve">, Antti Koivisto, </w:t>
      </w:r>
      <w:r w:rsidR="006735F5">
        <w:rPr>
          <w:sz w:val="24"/>
          <w:szCs w:val="24"/>
        </w:rPr>
        <w:t>Kari Kampman</w:t>
      </w:r>
      <w:r w:rsidR="00733E42">
        <w:rPr>
          <w:sz w:val="24"/>
          <w:szCs w:val="24"/>
        </w:rPr>
        <w:t>,</w:t>
      </w:r>
      <w:r w:rsidR="00CD29F0">
        <w:rPr>
          <w:sz w:val="24"/>
          <w:szCs w:val="24"/>
        </w:rPr>
        <w:t xml:space="preserve"> </w:t>
      </w:r>
      <w:r w:rsidR="00936A2E">
        <w:rPr>
          <w:sz w:val="24"/>
          <w:szCs w:val="24"/>
        </w:rPr>
        <w:t>Teemu Harju</w:t>
      </w:r>
      <w:r w:rsidR="00733E42">
        <w:rPr>
          <w:sz w:val="24"/>
          <w:szCs w:val="24"/>
        </w:rPr>
        <w:t xml:space="preserve"> ja Maria Liikanen</w:t>
      </w:r>
      <w:r w:rsidR="00D03F6B">
        <w:rPr>
          <w:sz w:val="24"/>
          <w:szCs w:val="24"/>
        </w:rPr>
        <w:t xml:space="preserve">. </w:t>
      </w:r>
      <w:r w:rsidR="002A41DE">
        <w:rPr>
          <w:sz w:val="24"/>
          <w:szCs w:val="24"/>
        </w:rPr>
        <w:t xml:space="preserve">Hirvien </w:t>
      </w:r>
      <w:r w:rsidR="00475D91">
        <w:rPr>
          <w:sz w:val="24"/>
          <w:szCs w:val="24"/>
        </w:rPr>
        <w:t xml:space="preserve">kaatolupia </w:t>
      </w:r>
      <w:r w:rsidR="00897AAE">
        <w:rPr>
          <w:sz w:val="24"/>
          <w:szCs w:val="24"/>
        </w:rPr>
        <w:t>anotaan</w:t>
      </w:r>
      <w:r w:rsidR="00733E42">
        <w:rPr>
          <w:sz w:val="24"/>
          <w:szCs w:val="24"/>
        </w:rPr>
        <w:t xml:space="preserve"> hieman enemmän</w:t>
      </w:r>
      <w:r w:rsidR="00763C25">
        <w:rPr>
          <w:sz w:val="24"/>
          <w:szCs w:val="24"/>
        </w:rPr>
        <w:t xml:space="preserve"> kuin viime vuonna</w:t>
      </w:r>
      <w:r w:rsidR="00C547FA">
        <w:rPr>
          <w:sz w:val="24"/>
          <w:szCs w:val="24"/>
        </w:rPr>
        <w:t>.</w:t>
      </w:r>
      <w:r w:rsidR="00B22862">
        <w:rPr>
          <w:sz w:val="24"/>
          <w:szCs w:val="24"/>
        </w:rPr>
        <w:t xml:space="preserve"> </w:t>
      </w:r>
      <w:r w:rsidR="00CC0E07">
        <w:rPr>
          <w:sz w:val="24"/>
          <w:szCs w:val="24"/>
        </w:rPr>
        <w:t>Haulikkorad</w:t>
      </w:r>
      <w:r w:rsidR="00936A2E">
        <w:rPr>
          <w:sz w:val="24"/>
          <w:szCs w:val="24"/>
        </w:rPr>
        <w:t>oilla järjestetään ammuntoja tänäkin kesänä, mutta a</w:t>
      </w:r>
      <w:r w:rsidR="00CC0E07">
        <w:rPr>
          <w:sz w:val="24"/>
          <w:szCs w:val="24"/>
        </w:rPr>
        <w:t>mmunnanvalvojia tarvitaan lisää</w:t>
      </w:r>
      <w:r w:rsidR="00936A2E">
        <w:rPr>
          <w:sz w:val="24"/>
          <w:szCs w:val="24"/>
        </w:rPr>
        <w:t xml:space="preserve"> </w:t>
      </w:r>
      <w:r w:rsidR="00CC0E07">
        <w:rPr>
          <w:sz w:val="24"/>
          <w:szCs w:val="24"/>
        </w:rPr>
        <w:t>haulikkoradoill</w:t>
      </w:r>
      <w:r w:rsidR="00936A2E">
        <w:rPr>
          <w:sz w:val="24"/>
          <w:szCs w:val="24"/>
        </w:rPr>
        <w:t>e</w:t>
      </w:r>
      <w:r w:rsidR="00CC0E07">
        <w:rPr>
          <w:sz w:val="24"/>
          <w:szCs w:val="24"/>
        </w:rPr>
        <w:t>.</w:t>
      </w:r>
    </w:p>
    <w:p w14:paraId="65C1AFDD" w14:textId="0619E716" w:rsidR="004B290C" w:rsidRPr="00342942" w:rsidRDefault="00475D91" w:rsidP="00635C84">
      <w:pPr>
        <w:rPr>
          <w:b/>
          <w:bCs/>
          <w:sz w:val="24"/>
          <w:szCs w:val="24"/>
        </w:rPr>
      </w:pPr>
      <w:r w:rsidRPr="000E03B7">
        <w:rPr>
          <w:b/>
          <w:bCs/>
          <w:sz w:val="24"/>
          <w:szCs w:val="24"/>
        </w:rPr>
        <w:t>Kevätkauden tal</w:t>
      </w:r>
      <w:r w:rsidR="00763C25" w:rsidRPr="000E03B7">
        <w:rPr>
          <w:b/>
          <w:bCs/>
          <w:sz w:val="24"/>
          <w:szCs w:val="24"/>
        </w:rPr>
        <w:t>ko</w:t>
      </w:r>
      <w:r w:rsidR="006735F5">
        <w:rPr>
          <w:b/>
          <w:bCs/>
          <w:sz w:val="24"/>
          <w:szCs w:val="24"/>
        </w:rPr>
        <w:t xml:space="preserve">ot pidetään </w:t>
      </w:r>
      <w:r w:rsidR="0053515E">
        <w:rPr>
          <w:b/>
          <w:bCs/>
          <w:sz w:val="24"/>
          <w:szCs w:val="24"/>
        </w:rPr>
        <w:t>perj</w:t>
      </w:r>
      <w:r w:rsidR="006735F5">
        <w:rPr>
          <w:b/>
          <w:bCs/>
          <w:sz w:val="24"/>
          <w:szCs w:val="24"/>
        </w:rPr>
        <w:t xml:space="preserve">antaisin </w:t>
      </w:r>
      <w:r w:rsidR="00936A2E">
        <w:rPr>
          <w:b/>
          <w:bCs/>
          <w:sz w:val="24"/>
          <w:szCs w:val="24"/>
        </w:rPr>
        <w:t>8</w:t>
      </w:r>
      <w:r w:rsidR="006735F5">
        <w:rPr>
          <w:b/>
          <w:bCs/>
          <w:sz w:val="24"/>
          <w:szCs w:val="24"/>
        </w:rPr>
        <w:t>.5</w:t>
      </w:r>
      <w:r w:rsidR="00756618">
        <w:rPr>
          <w:b/>
          <w:bCs/>
          <w:sz w:val="24"/>
          <w:szCs w:val="24"/>
        </w:rPr>
        <w:t>.</w:t>
      </w:r>
      <w:r w:rsidR="006735F5">
        <w:rPr>
          <w:b/>
          <w:bCs/>
          <w:sz w:val="24"/>
          <w:szCs w:val="24"/>
        </w:rPr>
        <w:t xml:space="preserve">, </w:t>
      </w:r>
      <w:r w:rsidR="00936A2E">
        <w:rPr>
          <w:b/>
          <w:bCs/>
          <w:sz w:val="24"/>
          <w:szCs w:val="24"/>
        </w:rPr>
        <w:t>22</w:t>
      </w:r>
      <w:r w:rsidR="00733E42">
        <w:rPr>
          <w:b/>
          <w:bCs/>
          <w:sz w:val="24"/>
          <w:szCs w:val="24"/>
        </w:rPr>
        <w:t>.5</w:t>
      </w:r>
      <w:r w:rsidR="00756618">
        <w:rPr>
          <w:b/>
          <w:bCs/>
          <w:sz w:val="24"/>
          <w:szCs w:val="24"/>
        </w:rPr>
        <w:t>.</w:t>
      </w:r>
      <w:r w:rsidR="00936A2E">
        <w:rPr>
          <w:b/>
          <w:bCs/>
          <w:sz w:val="24"/>
          <w:szCs w:val="24"/>
        </w:rPr>
        <w:t xml:space="preserve"> ja</w:t>
      </w:r>
      <w:r w:rsidR="00733E42">
        <w:rPr>
          <w:b/>
          <w:bCs/>
          <w:sz w:val="24"/>
          <w:szCs w:val="24"/>
        </w:rPr>
        <w:t xml:space="preserve"> </w:t>
      </w:r>
      <w:r w:rsidR="00936A2E">
        <w:rPr>
          <w:b/>
          <w:bCs/>
          <w:sz w:val="24"/>
          <w:szCs w:val="24"/>
        </w:rPr>
        <w:t>5</w:t>
      </w:r>
      <w:r w:rsidR="00342942">
        <w:rPr>
          <w:b/>
          <w:bCs/>
          <w:sz w:val="24"/>
          <w:szCs w:val="24"/>
        </w:rPr>
        <w:t>.</w:t>
      </w:r>
      <w:r w:rsidR="00E8414C">
        <w:rPr>
          <w:b/>
          <w:bCs/>
          <w:sz w:val="24"/>
          <w:szCs w:val="24"/>
        </w:rPr>
        <w:t>6</w:t>
      </w:r>
      <w:r w:rsidR="00342942">
        <w:rPr>
          <w:b/>
          <w:bCs/>
          <w:sz w:val="24"/>
          <w:szCs w:val="24"/>
        </w:rPr>
        <w:t xml:space="preserve">. </w:t>
      </w:r>
      <w:r w:rsidR="006735F5">
        <w:rPr>
          <w:b/>
          <w:bCs/>
          <w:sz w:val="24"/>
          <w:szCs w:val="24"/>
        </w:rPr>
        <w:t xml:space="preserve"> </w:t>
      </w:r>
      <w:r w:rsidR="0096018D" w:rsidRPr="00B01CA4">
        <w:rPr>
          <w:b/>
          <w:bCs/>
          <w:sz w:val="24"/>
          <w:szCs w:val="24"/>
        </w:rPr>
        <w:t>17</w:t>
      </w:r>
      <w:r w:rsidR="00733E42">
        <w:rPr>
          <w:b/>
          <w:bCs/>
          <w:sz w:val="24"/>
          <w:szCs w:val="24"/>
        </w:rPr>
        <w:t>.30</w:t>
      </w:r>
      <w:r w:rsidR="006735F5" w:rsidRPr="00B01CA4">
        <w:rPr>
          <w:b/>
          <w:bCs/>
          <w:sz w:val="24"/>
          <w:szCs w:val="24"/>
        </w:rPr>
        <w:t>-</w:t>
      </w:r>
      <w:r w:rsidR="0096018D" w:rsidRPr="00B01CA4">
        <w:rPr>
          <w:b/>
          <w:bCs/>
          <w:sz w:val="24"/>
          <w:szCs w:val="24"/>
        </w:rPr>
        <w:t>20</w:t>
      </w:r>
      <w:r w:rsidR="00733E42">
        <w:rPr>
          <w:b/>
          <w:bCs/>
          <w:sz w:val="24"/>
          <w:szCs w:val="24"/>
        </w:rPr>
        <w:t>.30</w:t>
      </w:r>
      <w:r w:rsidR="0096018D" w:rsidRPr="00B01CA4">
        <w:rPr>
          <w:b/>
          <w:bCs/>
          <w:sz w:val="24"/>
          <w:szCs w:val="24"/>
        </w:rPr>
        <w:t xml:space="preserve"> </w:t>
      </w:r>
      <w:r w:rsidR="0053515E">
        <w:rPr>
          <w:b/>
          <w:bCs/>
          <w:sz w:val="24"/>
          <w:szCs w:val="24"/>
        </w:rPr>
        <w:t>sekä</w:t>
      </w:r>
      <w:r w:rsidR="0096018D">
        <w:rPr>
          <w:b/>
          <w:bCs/>
          <w:sz w:val="24"/>
          <w:szCs w:val="24"/>
        </w:rPr>
        <w:t xml:space="preserve"> </w:t>
      </w:r>
      <w:r w:rsidR="0053515E">
        <w:rPr>
          <w:b/>
          <w:bCs/>
          <w:sz w:val="24"/>
          <w:szCs w:val="24"/>
        </w:rPr>
        <w:t xml:space="preserve">lauantaisin </w:t>
      </w:r>
      <w:r w:rsidR="00936A2E">
        <w:rPr>
          <w:b/>
          <w:bCs/>
          <w:sz w:val="24"/>
          <w:szCs w:val="24"/>
        </w:rPr>
        <w:t>9</w:t>
      </w:r>
      <w:r w:rsidR="0096018D">
        <w:rPr>
          <w:b/>
          <w:bCs/>
          <w:sz w:val="24"/>
          <w:szCs w:val="24"/>
        </w:rPr>
        <w:t>.5</w:t>
      </w:r>
      <w:r w:rsidR="00756618">
        <w:rPr>
          <w:b/>
          <w:bCs/>
          <w:sz w:val="24"/>
          <w:szCs w:val="24"/>
        </w:rPr>
        <w:t>.</w:t>
      </w:r>
      <w:r w:rsidR="0096018D">
        <w:rPr>
          <w:b/>
          <w:bCs/>
          <w:sz w:val="24"/>
          <w:szCs w:val="24"/>
        </w:rPr>
        <w:t xml:space="preserve">, </w:t>
      </w:r>
      <w:r w:rsidR="00936A2E">
        <w:rPr>
          <w:b/>
          <w:bCs/>
          <w:sz w:val="24"/>
          <w:szCs w:val="24"/>
        </w:rPr>
        <w:t>23</w:t>
      </w:r>
      <w:r w:rsidR="00733E42">
        <w:rPr>
          <w:b/>
          <w:bCs/>
          <w:sz w:val="24"/>
          <w:szCs w:val="24"/>
        </w:rPr>
        <w:t>.5</w:t>
      </w:r>
      <w:r w:rsidR="00756618">
        <w:rPr>
          <w:b/>
          <w:bCs/>
          <w:sz w:val="24"/>
          <w:szCs w:val="24"/>
        </w:rPr>
        <w:t>.</w:t>
      </w:r>
      <w:r w:rsidR="00936A2E">
        <w:rPr>
          <w:b/>
          <w:bCs/>
          <w:sz w:val="24"/>
          <w:szCs w:val="24"/>
        </w:rPr>
        <w:t xml:space="preserve"> </w:t>
      </w:r>
      <w:r w:rsidR="00897AAE">
        <w:rPr>
          <w:b/>
          <w:bCs/>
          <w:sz w:val="24"/>
          <w:szCs w:val="24"/>
        </w:rPr>
        <w:t xml:space="preserve">ja </w:t>
      </w:r>
      <w:r w:rsidR="00936A2E">
        <w:rPr>
          <w:b/>
          <w:bCs/>
          <w:sz w:val="24"/>
          <w:szCs w:val="24"/>
        </w:rPr>
        <w:t>6</w:t>
      </w:r>
      <w:r w:rsidR="00897AAE">
        <w:rPr>
          <w:b/>
          <w:bCs/>
          <w:sz w:val="24"/>
          <w:szCs w:val="24"/>
        </w:rPr>
        <w:t>.6.</w:t>
      </w:r>
      <w:r w:rsidR="0096018D">
        <w:rPr>
          <w:b/>
          <w:bCs/>
          <w:sz w:val="24"/>
          <w:szCs w:val="24"/>
        </w:rPr>
        <w:t xml:space="preserve"> klo 9-12. </w:t>
      </w:r>
      <w:r w:rsidR="006735F5">
        <w:rPr>
          <w:b/>
          <w:bCs/>
          <w:sz w:val="24"/>
          <w:szCs w:val="24"/>
        </w:rPr>
        <w:t xml:space="preserve">Ampumakokeet, harjoitusammunnat ja muut asiat löydät </w:t>
      </w:r>
      <w:r w:rsidR="00763C25" w:rsidRPr="000E03B7">
        <w:rPr>
          <w:b/>
          <w:bCs/>
          <w:sz w:val="24"/>
          <w:szCs w:val="24"/>
        </w:rPr>
        <w:t xml:space="preserve">seuran nettisivuilla </w:t>
      </w:r>
      <w:hyperlink r:id="rId8" w:history="1">
        <w:r w:rsidR="00763C25" w:rsidRPr="000E03B7">
          <w:rPr>
            <w:rStyle w:val="Hyperlink"/>
            <w:b/>
            <w:bCs/>
            <w:sz w:val="24"/>
            <w:szCs w:val="24"/>
          </w:rPr>
          <w:t>www.kem.fi</w:t>
        </w:r>
      </w:hyperlink>
      <w:r w:rsidR="00763C25" w:rsidRPr="000E03B7">
        <w:rPr>
          <w:b/>
          <w:bCs/>
          <w:sz w:val="24"/>
          <w:szCs w:val="24"/>
        </w:rPr>
        <w:t xml:space="preserve"> ja </w:t>
      </w:r>
      <w:r w:rsidR="00311802">
        <w:rPr>
          <w:b/>
          <w:bCs/>
          <w:sz w:val="24"/>
          <w:szCs w:val="24"/>
        </w:rPr>
        <w:t>F</w:t>
      </w:r>
      <w:r w:rsidR="00311802" w:rsidRPr="000E03B7">
        <w:rPr>
          <w:b/>
          <w:bCs/>
          <w:sz w:val="24"/>
          <w:szCs w:val="24"/>
        </w:rPr>
        <w:t>acebookissa</w:t>
      </w:r>
      <w:r w:rsidR="00763C25" w:rsidRPr="000E03B7">
        <w:rPr>
          <w:b/>
          <w:bCs/>
          <w:sz w:val="24"/>
          <w:szCs w:val="24"/>
        </w:rPr>
        <w:t xml:space="preserve"> Kiimingin Erämiehet </w:t>
      </w:r>
      <w:r w:rsidR="00923898">
        <w:rPr>
          <w:b/>
          <w:bCs/>
          <w:sz w:val="24"/>
          <w:szCs w:val="24"/>
        </w:rPr>
        <w:t>R</w:t>
      </w:r>
      <w:r w:rsidR="00763C25" w:rsidRPr="000E03B7">
        <w:rPr>
          <w:b/>
          <w:bCs/>
          <w:sz w:val="24"/>
          <w:szCs w:val="24"/>
        </w:rPr>
        <w:t>y.</w:t>
      </w:r>
      <w:r w:rsidR="000E03B7">
        <w:rPr>
          <w:b/>
          <w:bCs/>
          <w:sz w:val="24"/>
          <w:szCs w:val="24"/>
        </w:rPr>
        <w:t xml:space="preserve"> </w:t>
      </w:r>
    </w:p>
    <w:p w14:paraId="5284952A" w14:textId="77777777" w:rsidR="0094276A" w:rsidRDefault="00DD43F4" w:rsidP="00635C84">
      <w:pPr>
        <w:rPr>
          <w:sz w:val="24"/>
          <w:szCs w:val="24"/>
        </w:rPr>
      </w:pPr>
      <w:r>
        <w:rPr>
          <w:sz w:val="24"/>
          <w:szCs w:val="24"/>
        </w:rPr>
        <w:t>Kevätterveisin</w:t>
      </w:r>
      <w:r w:rsidR="00C07D7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F69F2">
        <w:rPr>
          <w:sz w:val="24"/>
          <w:szCs w:val="24"/>
        </w:rPr>
        <w:t>Hannu Puirava</w:t>
      </w:r>
    </w:p>
    <w:p w14:paraId="435B4AF8" w14:textId="77777777" w:rsidR="006443F3" w:rsidRDefault="006443F3">
      <w:pPr>
        <w:rPr>
          <w:b/>
        </w:rPr>
      </w:pPr>
    </w:p>
    <w:p w14:paraId="2057D65A" w14:textId="2CDB415D" w:rsidR="00214550" w:rsidRPr="008E2E23" w:rsidRDefault="0094276A">
      <w:pPr>
        <w:rPr>
          <w:b/>
        </w:rPr>
      </w:pPr>
      <w:r w:rsidRPr="008E2E23">
        <w:rPr>
          <w:b/>
        </w:rPr>
        <w:t xml:space="preserve">Talvikokouksen </w:t>
      </w:r>
      <w:r w:rsidR="00311802">
        <w:rPr>
          <w:b/>
        </w:rPr>
        <w:t xml:space="preserve">muita </w:t>
      </w:r>
      <w:r w:rsidRPr="008E2E23">
        <w:rPr>
          <w:b/>
        </w:rPr>
        <w:t>päätöksiä:</w:t>
      </w:r>
    </w:p>
    <w:p w14:paraId="64C6EE65" w14:textId="35EC6BC5" w:rsidR="0094276A" w:rsidRPr="008E2E23" w:rsidRDefault="005D268F" w:rsidP="00DD0C2A">
      <w:pPr>
        <w:numPr>
          <w:ilvl w:val="0"/>
          <w:numId w:val="2"/>
        </w:numPr>
        <w:pBdr>
          <w:bottom w:val="single" w:sz="12" w:space="0" w:color="auto"/>
        </w:pBdr>
      </w:pPr>
      <w:r>
        <w:t>Liittymismaksu</w:t>
      </w:r>
      <w:r>
        <w:tab/>
      </w:r>
      <w:r w:rsidR="0096018D">
        <w:t>2</w:t>
      </w:r>
      <w:r w:rsidR="006F33CF">
        <w:t>00</w:t>
      </w:r>
      <w:r>
        <w:t xml:space="preserve"> </w:t>
      </w:r>
      <w:r w:rsidR="00214550" w:rsidRPr="008E2E23">
        <w:t>€</w:t>
      </w:r>
      <w:r w:rsidR="00C547FA">
        <w:tab/>
      </w:r>
      <w:r w:rsidR="00214550" w:rsidRPr="008E2E23">
        <w:tab/>
      </w:r>
      <w:r w:rsidR="00C07D7C">
        <w:t>P</w:t>
      </w:r>
      <w:r w:rsidR="00A618BD">
        <w:t>ienriistan kausilupamaksu</w:t>
      </w:r>
      <w:r w:rsidR="00A618BD">
        <w:tab/>
      </w:r>
      <w:r w:rsidR="0096018D">
        <w:t>6</w:t>
      </w:r>
      <w:r w:rsidR="00214550" w:rsidRPr="008E2E23">
        <w:t>0 €</w:t>
      </w:r>
    </w:p>
    <w:p w14:paraId="3EB47F45" w14:textId="71AE2877" w:rsidR="008E2E23" w:rsidRPr="008E2E23" w:rsidRDefault="005D268F" w:rsidP="00DD0C2A">
      <w:pPr>
        <w:numPr>
          <w:ilvl w:val="0"/>
          <w:numId w:val="2"/>
        </w:numPr>
        <w:pBdr>
          <w:bottom w:val="single" w:sz="12" w:space="0" w:color="auto"/>
        </w:pBdr>
      </w:pPr>
      <w:r>
        <w:t>Jäsenmaksu</w:t>
      </w:r>
      <w:r>
        <w:tab/>
      </w:r>
      <w:r w:rsidR="0096018D">
        <w:t>6</w:t>
      </w:r>
      <w:r w:rsidR="00214550" w:rsidRPr="008E2E23">
        <w:t>0</w:t>
      </w:r>
      <w:r>
        <w:t xml:space="preserve"> </w:t>
      </w:r>
      <w:r w:rsidR="00214550" w:rsidRPr="008E2E23">
        <w:t>€</w:t>
      </w:r>
      <w:r w:rsidR="00214550" w:rsidRPr="008E2E23">
        <w:tab/>
      </w:r>
      <w:r w:rsidR="0067270A">
        <w:tab/>
      </w:r>
      <w:r w:rsidR="00915360">
        <w:t>Kannattaja- ja yhteisöjäsen</w:t>
      </w:r>
      <w:r w:rsidR="00915360">
        <w:tab/>
      </w:r>
      <w:r w:rsidR="00C547FA" w:rsidRPr="00C547FA">
        <w:t>6</w:t>
      </w:r>
      <w:r w:rsidR="00915360" w:rsidRPr="00C547FA">
        <w:t>0 €/ 180</w:t>
      </w:r>
      <w:r w:rsidR="00915360" w:rsidRPr="008E2E23">
        <w:t xml:space="preserve"> €</w:t>
      </w:r>
      <w:r w:rsidR="00915360">
        <w:t xml:space="preserve"> </w:t>
      </w:r>
    </w:p>
    <w:p w14:paraId="2D834718" w14:textId="30D2C809" w:rsidR="00214550" w:rsidRPr="008E2E23" w:rsidRDefault="00A618BD" w:rsidP="00DD0C2A">
      <w:pPr>
        <w:numPr>
          <w:ilvl w:val="0"/>
          <w:numId w:val="2"/>
        </w:numPr>
        <w:pBdr>
          <w:bottom w:val="single" w:sz="12" w:space="0" w:color="auto"/>
        </w:pBdr>
      </w:pPr>
      <w:r>
        <w:t>Kilpailijalisenssi</w:t>
      </w:r>
      <w:r>
        <w:tab/>
      </w:r>
      <w:r w:rsidR="0096018D">
        <w:t>5</w:t>
      </w:r>
      <w:r w:rsidR="005D268F">
        <w:t>0</w:t>
      </w:r>
      <w:r w:rsidR="008E2E23" w:rsidRPr="008E2E23">
        <w:t xml:space="preserve"> €</w:t>
      </w:r>
      <w:r w:rsidR="008E2E23" w:rsidRPr="008E2E23">
        <w:tab/>
      </w:r>
      <w:r w:rsidR="00915360">
        <w:tab/>
        <w:t xml:space="preserve">Talkoovelvoitemaksu 40 €/kerta, </w:t>
      </w:r>
      <w:r w:rsidR="00915360" w:rsidRPr="008E2E23">
        <w:t>3 kertaa</w:t>
      </w:r>
      <w:r w:rsidR="00915360">
        <w:t>/vuo</w:t>
      </w:r>
      <w:r w:rsidR="00915360" w:rsidRPr="008E2E23">
        <w:t>si</w:t>
      </w:r>
      <w:r w:rsidR="0067270A">
        <w:tab/>
      </w:r>
    </w:p>
    <w:p w14:paraId="204B3312" w14:textId="61691F0C" w:rsidR="006443F3" w:rsidRPr="00F8340D" w:rsidRDefault="00A618BD" w:rsidP="00DD0C2A">
      <w:pPr>
        <w:numPr>
          <w:ilvl w:val="0"/>
          <w:numId w:val="2"/>
        </w:numPr>
        <w:pBdr>
          <w:bottom w:val="single" w:sz="12" w:space="0" w:color="auto"/>
        </w:pBdr>
        <w:rPr>
          <w:sz w:val="24"/>
          <w:szCs w:val="24"/>
        </w:rPr>
      </w:pPr>
      <w:r>
        <w:t>Päivälupa</w:t>
      </w:r>
      <w:r>
        <w:tab/>
      </w:r>
      <w:r w:rsidR="008E2E23" w:rsidRPr="008E2E23">
        <w:t>10</w:t>
      </w:r>
      <w:r w:rsidR="00C24860">
        <w:t xml:space="preserve"> </w:t>
      </w:r>
      <w:r w:rsidR="009E3012">
        <w:t>€ (</w:t>
      </w:r>
      <w:r w:rsidR="008E2E23" w:rsidRPr="008E2E23">
        <w:t>vesilin</w:t>
      </w:r>
      <w:r w:rsidR="00C547FA">
        <w:t>tu</w:t>
      </w:r>
      <w:r w:rsidR="008E2E23" w:rsidRPr="008E2E23">
        <w:t>, kyyhky j</w:t>
      </w:r>
      <w:r w:rsidR="009E3012">
        <w:t>a jänis</w:t>
      </w:r>
      <w:r w:rsidR="008E2E23" w:rsidRPr="008E2E23">
        <w:t>)</w:t>
      </w:r>
    </w:p>
    <w:p w14:paraId="7FF2FAB9" w14:textId="77777777" w:rsidR="00F8340D" w:rsidRPr="006443F3" w:rsidRDefault="00F8340D" w:rsidP="00DD0C2A">
      <w:pPr>
        <w:pBdr>
          <w:bottom w:val="single" w:sz="12" w:space="0" w:color="auto"/>
        </w:pBdr>
        <w:ind w:left="360"/>
        <w:rPr>
          <w:sz w:val="24"/>
          <w:szCs w:val="24"/>
        </w:rPr>
      </w:pPr>
    </w:p>
    <w:p w14:paraId="62DE4B14" w14:textId="4AFEA0C8" w:rsidR="00F8340D" w:rsidRPr="00E16844" w:rsidRDefault="00F8340D" w:rsidP="00E16844">
      <w:pPr>
        <w:pBdr>
          <w:top w:val="single" w:sz="6" w:space="1" w:color="auto"/>
          <w:left w:val="single" w:sz="6" w:space="23" w:color="auto"/>
          <w:bottom w:val="single" w:sz="6" w:space="1" w:color="auto"/>
          <w:right w:val="single" w:sz="6" w:space="1" w:color="auto"/>
        </w:pBdr>
        <w:ind w:left="360"/>
      </w:pPr>
      <w:r w:rsidRPr="005C719C">
        <w:rPr>
          <w:b/>
        </w:rPr>
        <w:t xml:space="preserve">Tämän tiedotteen </w:t>
      </w:r>
      <w:r w:rsidR="00AB798A">
        <w:rPr>
          <w:b/>
        </w:rPr>
        <w:t>mukana on seuran jäsenkortti/</w:t>
      </w:r>
      <w:r w:rsidRPr="005C719C">
        <w:rPr>
          <w:b/>
        </w:rPr>
        <w:t xml:space="preserve">pankkisiirtolomake. Maksakaa maksut eräpäivään mennessä ja säilyttäkää kuitti maksusta. </w:t>
      </w:r>
      <w:r w:rsidRPr="00CD29F0">
        <w:rPr>
          <w:b/>
          <w:sz w:val="22"/>
          <w:szCs w:val="22"/>
        </w:rPr>
        <w:t>Pienriistan kausiluvat tulee olla maksettuna ehdottomasti eräpäivään mennessä.  Eräpäivän jälkeen maksettu pienriistan kausilupamaksu palautetaan ja tilalle otetaan uu</w:t>
      </w:r>
      <w:r w:rsidR="00AB798A" w:rsidRPr="00CD29F0">
        <w:rPr>
          <w:b/>
          <w:sz w:val="22"/>
          <w:szCs w:val="22"/>
        </w:rPr>
        <w:t>si kausilupametsästäjä</w:t>
      </w:r>
      <w:r w:rsidR="00AB798A">
        <w:rPr>
          <w:b/>
        </w:rPr>
        <w:t>.</w:t>
      </w:r>
      <w:r w:rsidR="0086282D">
        <w:rPr>
          <w:b/>
        </w:rPr>
        <w:t xml:space="preserve"> </w:t>
      </w:r>
      <w:r w:rsidR="00311802">
        <w:rPr>
          <w:b/>
        </w:rPr>
        <w:t>Muista</w:t>
      </w:r>
      <w:r w:rsidR="0086282D">
        <w:rPr>
          <w:b/>
        </w:rPr>
        <w:t xml:space="preserve"> k</w:t>
      </w:r>
      <w:r w:rsidRPr="005C719C">
        <w:rPr>
          <w:b/>
        </w:rPr>
        <w:t>äyt</w:t>
      </w:r>
      <w:r w:rsidR="00311802">
        <w:rPr>
          <w:b/>
        </w:rPr>
        <w:t>tä</w:t>
      </w:r>
      <w:r w:rsidRPr="005C719C">
        <w:rPr>
          <w:b/>
        </w:rPr>
        <w:t>ä viitenumeroa maksussa</w:t>
      </w:r>
      <w:r w:rsidR="00E16844">
        <w:rPr>
          <w:b/>
        </w:rPr>
        <w:t>, uudelleen lähetettävästä laskusta peritään 5€ lisämaksu</w:t>
      </w:r>
      <w:r w:rsidRPr="005C719C">
        <w:t xml:space="preserve">. </w:t>
      </w:r>
    </w:p>
    <w:p w14:paraId="04F331A9" w14:textId="77777777" w:rsidR="0094276A" w:rsidRPr="00D179E0" w:rsidRDefault="0094276A" w:rsidP="005C7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color w:val="000000"/>
          <w:sz w:val="24"/>
          <w:szCs w:val="24"/>
        </w:rPr>
      </w:pPr>
      <w:r w:rsidRPr="00D179E0">
        <w:rPr>
          <w:b/>
          <w:color w:val="000000"/>
          <w:sz w:val="24"/>
          <w:szCs w:val="24"/>
        </w:rPr>
        <w:t>KOKOUSKUTSU</w:t>
      </w:r>
    </w:p>
    <w:p w14:paraId="00C4C962" w14:textId="6CE61F1C" w:rsidR="00E93AFD" w:rsidRPr="001760A9" w:rsidRDefault="0094276A" w:rsidP="001760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0733DC">
        <w:rPr>
          <w:b/>
          <w:sz w:val="24"/>
          <w:szCs w:val="24"/>
        </w:rPr>
        <w:t xml:space="preserve">Seuran kesäkokous pidetään Reposelän majalla </w:t>
      </w:r>
      <w:r w:rsidR="00FA3F0B" w:rsidRPr="00FA3F0B">
        <w:rPr>
          <w:b/>
          <w:sz w:val="24"/>
          <w:szCs w:val="24"/>
        </w:rPr>
        <w:t>4</w:t>
      </w:r>
      <w:r w:rsidR="007A3F67" w:rsidRPr="00FA3F0B">
        <w:rPr>
          <w:b/>
          <w:sz w:val="24"/>
          <w:szCs w:val="24"/>
        </w:rPr>
        <w:t>.</w:t>
      </w:r>
      <w:r w:rsidR="00FA3F0B" w:rsidRPr="00FA3F0B">
        <w:rPr>
          <w:b/>
          <w:sz w:val="24"/>
          <w:szCs w:val="24"/>
        </w:rPr>
        <w:t>8</w:t>
      </w:r>
      <w:r w:rsidRPr="00FA3F0B">
        <w:rPr>
          <w:b/>
          <w:sz w:val="24"/>
          <w:szCs w:val="24"/>
        </w:rPr>
        <w:t>.</w:t>
      </w:r>
      <w:r w:rsidRPr="00B04291">
        <w:rPr>
          <w:b/>
          <w:sz w:val="24"/>
          <w:szCs w:val="24"/>
        </w:rPr>
        <w:t>20</w:t>
      </w:r>
      <w:r w:rsidR="00F75E1C" w:rsidRPr="00B04291">
        <w:rPr>
          <w:b/>
          <w:sz w:val="24"/>
          <w:szCs w:val="24"/>
        </w:rPr>
        <w:t>2</w:t>
      </w:r>
      <w:r w:rsidR="00B059A2">
        <w:rPr>
          <w:b/>
          <w:sz w:val="24"/>
          <w:szCs w:val="24"/>
        </w:rPr>
        <w:t>6</w:t>
      </w:r>
      <w:r w:rsidRPr="00B04291">
        <w:rPr>
          <w:b/>
          <w:sz w:val="24"/>
          <w:szCs w:val="24"/>
        </w:rPr>
        <w:t xml:space="preserve"> klo 1</w:t>
      </w:r>
      <w:r w:rsidR="0020579B" w:rsidRPr="00B04291">
        <w:rPr>
          <w:b/>
          <w:sz w:val="24"/>
          <w:szCs w:val="24"/>
        </w:rPr>
        <w:t>9</w:t>
      </w:r>
      <w:r w:rsidR="00BB0556" w:rsidRPr="00B04291">
        <w:rPr>
          <w:b/>
          <w:sz w:val="24"/>
          <w:szCs w:val="24"/>
        </w:rPr>
        <w:t>.0</w:t>
      </w:r>
      <w:r w:rsidRPr="00B04291">
        <w:rPr>
          <w:b/>
          <w:sz w:val="24"/>
          <w:szCs w:val="24"/>
        </w:rPr>
        <w:t xml:space="preserve">0. </w:t>
      </w:r>
      <w:r w:rsidRPr="000733DC">
        <w:rPr>
          <w:b/>
          <w:sz w:val="24"/>
          <w:szCs w:val="24"/>
        </w:rPr>
        <w:t>Kokouksessa käsitellään sääntöjen määräämät asiat.</w:t>
      </w:r>
      <w:r w:rsidR="00BB0556">
        <w:rPr>
          <w:b/>
          <w:sz w:val="24"/>
          <w:szCs w:val="24"/>
        </w:rPr>
        <w:t xml:space="preserve"> Kokouksessa </w:t>
      </w:r>
      <w:r w:rsidR="00447235">
        <w:rPr>
          <w:b/>
          <w:sz w:val="24"/>
          <w:szCs w:val="24"/>
        </w:rPr>
        <w:t>vahvistetaan</w:t>
      </w:r>
      <w:r w:rsidR="00BB0556">
        <w:rPr>
          <w:b/>
          <w:sz w:val="24"/>
          <w:szCs w:val="24"/>
        </w:rPr>
        <w:t xml:space="preserve"> syksyn 20</w:t>
      </w:r>
      <w:r w:rsidR="000E03B7">
        <w:rPr>
          <w:b/>
          <w:sz w:val="24"/>
          <w:szCs w:val="24"/>
        </w:rPr>
        <w:t>2</w:t>
      </w:r>
      <w:r w:rsidR="00877733">
        <w:rPr>
          <w:b/>
          <w:sz w:val="24"/>
          <w:szCs w:val="24"/>
        </w:rPr>
        <w:t>6</w:t>
      </w:r>
      <w:r w:rsidRPr="000733DC">
        <w:rPr>
          <w:b/>
          <w:sz w:val="24"/>
          <w:szCs w:val="24"/>
        </w:rPr>
        <w:t xml:space="preserve"> hirvijahtiin ilmoittautune</w:t>
      </w:r>
      <w:r w:rsidR="00447235">
        <w:rPr>
          <w:b/>
          <w:sz w:val="24"/>
          <w:szCs w:val="24"/>
        </w:rPr>
        <w:t>iden nimilista.</w:t>
      </w:r>
      <w:r w:rsidRPr="000733DC">
        <w:rPr>
          <w:b/>
          <w:sz w:val="24"/>
          <w:szCs w:val="24"/>
        </w:rPr>
        <w:t xml:space="preserve"> </w:t>
      </w:r>
      <w:r w:rsidR="00447235">
        <w:rPr>
          <w:b/>
          <w:sz w:val="24"/>
          <w:szCs w:val="24"/>
        </w:rPr>
        <w:t>H</w:t>
      </w:r>
      <w:r w:rsidRPr="000733DC">
        <w:rPr>
          <w:b/>
          <w:sz w:val="24"/>
          <w:szCs w:val="24"/>
        </w:rPr>
        <w:t>irvenmetsästyksen</w:t>
      </w:r>
      <w:r w:rsidR="007A3F67">
        <w:rPr>
          <w:b/>
          <w:sz w:val="24"/>
          <w:szCs w:val="24"/>
        </w:rPr>
        <w:t xml:space="preserve"> </w:t>
      </w:r>
      <w:r w:rsidRPr="000733DC">
        <w:rPr>
          <w:b/>
          <w:sz w:val="24"/>
          <w:szCs w:val="24"/>
        </w:rPr>
        <w:t xml:space="preserve">osallistumismaksu </w:t>
      </w:r>
      <w:r w:rsidR="00447235">
        <w:rPr>
          <w:b/>
          <w:sz w:val="24"/>
          <w:szCs w:val="24"/>
        </w:rPr>
        <w:t>maksetaan suoraan seuran tilille henkilökohtaista viitenumeroa käyttäen</w:t>
      </w:r>
      <w:r w:rsidRPr="000733DC">
        <w:rPr>
          <w:b/>
          <w:sz w:val="24"/>
          <w:szCs w:val="24"/>
        </w:rPr>
        <w:t xml:space="preserve">. </w:t>
      </w:r>
      <w:r w:rsidR="00447235" w:rsidRPr="00447235">
        <w:rPr>
          <w:bCs/>
          <w:sz w:val="24"/>
          <w:szCs w:val="24"/>
        </w:rPr>
        <w:t>-</w:t>
      </w:r>
      <w:r w:rsidR="007A3F67">
        <w:rPr>
          <w:b/>
          <w:sz w:val="24"/>
          <w:szCs w:val="24"/>
        </w:rPr>
        <w:t>J</w:t>
      </w:r>
      <w:r w:rsidRPr="000733DC">
        <w:rPr>
          <w:b/>
          <w:sz w:val="24"/>
          <w:szCs w:val="24"/>
        </w:rPr>
        <w:t>ohtokunta</w:t>
      </w:r>
      <w:r w:rsidR="00201798">
        <w:rPr>
          <w:sz w:val="24"/>
          <w:szCs w:val="24"/>
        </w:rPr>
        <w:t xml:space="preserve">                                              </w:t>
      </w:r>
    </w:p>
    <w:p w14:paraId="186E75CB" w14:textId="77777777" w:rsidR="00C07D7C" w:rsidRDefault="00C07D7C" w:rsidP="00EB66DF">
      <w:pPr>
        <w:pBdr>
          <w:bottom w:val="single" w:sz="12" w:space="0" w:color="auto"/>
        </w:pBdr>
        <w:rPr>
          <w:b/>
        </w:rPr>
      </w:pPr>
    </w:p>
    <w:p w14:paraId="669CC611" w14:textId="0AA1A3A0" w:rsidR="005C719C" w:rsidRPr="00B04291" w:rsidRDefault="00E93AFD" w:rsidP="00EB66DF">
      <w:pPr>
        <w:pBdr>
          <w:bottom w:val="single" w:sz="12" w:space="0" w:color="auto"/>
        </w:pBdr>
        <w:rPr>
          <w:sz w:val="24"/>
          <w:szCs w:val="24"/>
        </w:rPr>
      </w:pPr>
      <w:r w:rsidRPr="00B04291">
        <w:rPr>
          <w:sz w:val="24"/>
          <w:szCs w:val="24"/>
        </w:rPr>
        <w:t>Johtokunnan p</w:t>
      </w:r>
      <w:r w:rsidR="00265700" w:rsidRPr="00B04291">
        <w:rPr>
          <w:sz w:val="24"/>
          <w:szCs w:val="24"/>
        </w:rPr>
        <w:t>äätöksen mukaisesti syksyn 20</w:t>
      </w:r>
      <w:r w:rsidR="0096018D">
        <w:rPr>
          <w:sz w:val="24"/>
          <w:szCs w:val="24"/>
        </w:rPr>
        <w:t>2</w:t>
      </w:r>
      <w:r w:rsidR="00B059A2">
        <w:rPr>
          <w:sz w:val="24"/>
          <w:szCs w:val="24"/>
        </w:rPr>
        <w:t>6</w:t>
      </w:r>
      <w:r w:rsidR="00A618BD" w:rsidRPr="00B04291">
        <w:rPr>
          <w:sz w:val="24"/>
          <w:szCs w:val="24"/>
        </w:rPr>
        <w:t xml:space="preserve"> hirvijahtiin osallistuvien on </w:t>
      </w:r>
      <w:r w:rsidRPr="00B04291">
        <w:rPr>
          <w:sz w:val="24"/>
          <w:szCs w:val="24"/>
        </w:rPr>
        <w:t xml:space="preserve">ilmoittauduttava </w:t>
      </w:r>
      <w:r w:rsidR="00D03F6B" w:rsidRPr="00B04291">
        <w:rPr>
          <w:sz w:val="24"/>
          <w:szCs w:val="24"/>
        </w:rPr>
        <w:t>viimeistään 31.7.20</w:t>
      </w:r>
      <w:r w:rsidR="000E03B7" w:rsidRPr="00B04291">
        <w:rPr>
          <w:sz w:val="24"/>
          <w:szCs w:val="24"/>
        </w:rPr>
        <w:t>2</w:t>
      </w:r>
      <w:r w:rsidR="00B059A2">
        <w:rPr>
          <w:sz w:val="24"/>
          <w:szCs w:val="24"/>
        </w:rPr>
        <w:t>6</w:t>
      </w:r>
      <w:r w:rsidR="00761555" w:rsidRPr="00B04291">
        <w:rPr>
          <w:sz w:val="24"/>
          <w:szCs w:val="24"/>
        </w:rPr>
        <w:t xml:space="preserve"> </w:t>
      </w:r>
      <w:r w:rsidRPr="00B04291">
        <w:rPr>
          <w:sz w:val="24"/>
          <w:szCs w:val="24"/>
        </w:rPr>
        <w:t>vuoden 20</w:t>
      </w:r>
      <w:r w:rsidR="00447235" w:rsidRPr="00B04291">
        <w:rPr>
          <w:sz w:val="24"/>
          <w:szCs w:val="24"/>
        </w:rPr>
        <w:t>2</w:t>
      </w:r>
      <w:r w:rsidR="00B059A2">
        <w:rPr>
          <w:sz w:val="24"/>
          <w:szCs w:val="24"/>
        </w:rPr>
        <w:t>5</w:t>
      </w:r>
      <w:r w:rsidRPr="00B04291">
        <w:rPr>
          <w:sz w:val="24"/>
          <w:szCs w:val="24"/>
        </w:rPr>
        <w:t xml:space="preserve"> hirvijohtajille. Uudet hirvijahtiin haluavat </w:t>
      </w:r>
      <w:r w:rsidR="00A618BD" w:rsidRPr="00B04291">
        <w:rPr>
          <w:sz w:val="24"/>
          <w:szCs w:val="24"/>
        </w:rPr>
        <w:t>jäsenet ilmoittautuvat</w:t>
      </w:r>
      <w:r w:rsidRPr="00B04291">
        <w:rPr>
          <w:sz w:val="24"/>
          <w:szCs w:val="24"/>
        </w:rPr>
        <w:t xml:space="preserve"> </w:t>
      </w:r>
      <w:r w:rsidR="006F33CF" w:rsidRPr="00B04291">
        <w:rPr>
          <w:sz w:val="24"/>
          <w:szCs w:val="24"/>
        </w:rPr>
        <w:t>31.7.20</w:t>
      </w:r>
      <w:r w:rsidR="000E03B7" w:rsidRPr="00B04291">
        <w:rPr>
          <w:sz w:val="24"/>
          <w:szCs w:val="24"/>
        </w:rPr>
        <w:t>2</w:t>
      </w:r>
      <w:r w:rsidR="00B059A2">
        <w:rPr>
          <w:sz w:val="24"/>
          <w:szCs w:val="24"/>
        </w:rPr>
        <w:t>6</w:t>
      </w:r>
      <w:r w:rsidR="006F33CF" w:rsidRPr="00B04291">
        <w:rPr>
          <w:sz w:val="24"/>
          <w:szCs w:val="24"/>
        </w:rPr>
        <w:t xml:space="preserve"> </w:t>
      </w:r>
      <w:r w:rsidRPr="00B04291">
        <w:rPr>
          <w:sz w:val="24"/>
          <w:szCs w:val="24"/>
        </w:rPr>
        <w:t xml:space="preserve">mennessä </w:t>
      </w:r>
      <w:r w:rsidR="004B290C" w:rsidRPr="00B04291">
        <w:rPr>
          <w:sz w:val="24"/>
          <w:szCs w:val="24"/>
        </w:rPr>
        <w:t xml:space="preserve">seuran puheenjohtajalle Hannu Puiravalle puh. 040 5814807 tai </w:t>
      </w:r>
      <w:r w:rsidR="00B01CA4">
        <w:rPr>
          <w:sz w:val="24"/>
          <w:szCs w:val="24"/>
        </w:rPr>
        <w:t xml:space="preserve">seuran </w:t>
      </w:r>
      <w:r w:rsidRPr="00B04291">
        <w:rPr>
          <w:sz w:val="24"/>
          <w:szCs w:val="24"/>
        </w:rPr>
        <w:t>sihteer</w:t>
      </w:r>
      <w:r w:rsidR="00265700" w:rsidRPr="00B04291">
        <w:rPr>
          <w:sz w:val="24"/>
          <w:szCs w:val="24"/>
        </w:rPr>
        <w:t xml:space="preserve">ille </w:t>
      </w:r>
      <w:r w:rsidR="00897AAE">
        <w:rPr>
          <w:sz w:val="24"/>
          <w:szCs w:val="24"/>
        </w:rPr>
        <w:t>Erika Eskolalle puh. 044 4333104</w:t>
      </w:r>
      <w:r w:rsidR="000150A8" w:rsidRPr="00B04291">
        <w:rPr>
          <w:sz w:val="24"/>
          <w:szCs w:val="24"/>
        </w:rPr>
        <w:t>.</w:t>
      </w:r>
      <w:r w:rsidR="005C719C" w:rsidRPr="00B04291">
        <w:rPr>
          <w:sz w:val="24"/>
          <w:szCs w:val="24"/>
        </w:rPr>
        <w:t xml:space="preserve"> </w:t>
      </w:r>
    </w:p>
    <w:p w14:paraId="27677536" w14:textId="4C53FA5B" w:rsidR="005C719C" w:rsidRDefault="00821045" w:rsidP="00EB66DF">
      <w:pPr>
        <w:pBdr>
          <w:bottom w:val="single" w:sz="12" w:space="0" w:color="auto"/>
        </w:pBdr>
        <w:rPr>
          <w:sz w:val="24"/>
          <w:szCs w:val="24"/>
        </w:rPr>
      </w:pPr>
      <w:r w:rsidRPr="00B04291">
        <w:rPr>
          <w:sz w:val="24"/>
          <w:szCs w:val="24"/>
        </w:rPr>
        <w:t>Huomaathan</w:t>
      </w:r>
      <w:r w:rsidR="00B22862">
        <w:rPr>
          <w:sz w:val="24"/>
          <w:szCs w:val="24"/>
        </w:rPr>
        <w:t>,</w:t>
      </w:r>
      <w:r w:rsidRPr="00B04291">
        <w:rPr>
          <w:sz w:val="24"/>
          <w:szCs w:val="24"/>
        </w:rPr>
        <w:t xml:space="preserve"> että h</w:t>
      </w:r>
      <w:r w:rsidR="005C719C" w:rsidRPr="00B04291">
        <w:rPr>
          <w:sz w:val="24"/>
          <w:szCs w:val="24"/>
        </w:rPr>
        <w:t>irviseurueeseen ampujaksi pyrkivän on suoritettava vä</w:t>
      </w:r>
      <w:r w:rsidR="00265700" w:rsidRPr="00B04291">
        <w:rPr>
          <w:sz w:val="24"/>
          <w:szCs w:val="24"/>
        </w:rPr>
        <w:t>hintään kaksi harjoitus</w:t>
      </w:r>
      <w:r w:rsidR="00097138" w:rsidRPr="00B04291">
        <w:rPr>
          <w:sz w:val="24"/>
          <w:szCs w:val="24"/>
        </w:rPr>
        <w:t>ammunta</w:t>
      </w:r>
      <w:r w:rsidR="00265700" w:rsidRPr="00B04291">
        <w:rPr>
          <w:sz w:val="24"/>
          <w:szCs w:val="24"/>
        </w:rPr>
        <w:t>kertaa</w:t>
      </w:r>
      <w:r w:rsidR="00C07D7C" w:rsidRPr="00B04291">
        <w:rPr>
          <w:sz w:val="24"/>
          <w:szCs w:val="24"/>
        </w:rPr>
        <w:t>,</w:t>
      </w:r>
      <w:r w:rsidR="00265700" w:rsidRPr="00B04291">
        <w:rPr>
          <w:sz w:val="24"/>
          <w:szCs w:val="24"/>
        </w:rPr>
        <w:t xml:space="preserve"> joista t</w:t>
      </w:r>
      <w:r w:rsidR="005C719C" w:rsidRPr="00B04291">
        <w:rPr>
          <w:sz w:val="24"/>
          <w:szCs w:val="24"/>
        </w:rPr>
        <w:t>oinen voi olla virallinen hirvimerkkiammunta</w:t>
      </w:r>
      <w:r w:rsidR="00097138" w:rsidRPr="00B04291">
        <w:rPr>
          <w:sz w:val="24"/>
          <w:szCs w:val="24"/>
        </w:rPr>
        <w:t>. K</w:t>
      </w:r>
      <w:r w:rsidR="001B6906" w:rsidRPr="00B04291">
        <w:rPr>
          <w:sz w:val="24"/>
          <w:szCs w:val="24"/>
        </w:rPr>
        <w:t xml:space="preserve">yläporukoiden johtajat vastaavat </w:t>
      </w:r>
      <w:r w:rsidR="00097138" w:rsidRPr="00B04291">
        <w:rPr>
          <w:sz w:val="24"/>
          <w:szCs w:val="24"/>
        </w:rPr>
        <w:t xml:space="preserve">harjoitusammuntojen </w:t>
      </w:r>
      <w:r w:rsidR="001B6906" w:rsidRPr="00B04291">
        <w:rPr>
          <w:sz w:val="24"/>
          <w:szCs w:val="24"/>
        </w:rPr>
        <w:t>valvonnasta</w:t>
      </w:r>
      <w:r w:rsidR="00A9541C" w:rsidRPr="00B04291">
        <w:rPr>
          <w:sz w:val="24"/>
          <w:szCs w:val="24"/>
        </w:rPr>
        <w:t>.</w:t>
      </w:r>
    </w:p>
    <w:p w14:paraId="4CB84083" w14:textId="77777777" w:rsidR="00B22862" w:rsidRPr="00B04291" w:rsidRDefault="00B22862" w:rsidP="00EB66DF">
      <w:pPr>
        <w:pBdr>
          <w:bottom w:val="single" w:sz="12" w:space="0" w:color="auto"/>
        </w:pBdr>
        <w:rPr>
          <w:sz w:val="24"/>
          <w:szCs w:val="24"/>
        </w:rPr>
      </w:pPr>
    </w:p>
    <w:p w14:paraId="11DC63B8" w14:textId="7DBAE2B8" w:rsidR="00141D76" w:rsidRDefault="00141D76" w:rsidP="00EB66DF">
      <w:pPr>
        <w:pBdr>
          <w:bottom w:val="single" w:sz="12" w:space="0" w:color="auto"/>
        </w:pBdr>
        <w:rPr>
          <w:sz w:val="24"/>
          <w:szCs w:val="24"/>
        </w:rPr>
      </w:pPr>
      <w:r w:rsidRPr="00B04291">
        <w:rPr>
          <w:sz w:val="24"/>
          <w:szCs w:val="24"/>
        </w:rPr>
        <w:t xml:space="preserve">Oma riista </w:t>
      </w:r>
      <w:r w:rsidR="00216A60" w:rsidRPr="00B04291">
        <w:rPr>
          <w:sz w:val="24"/>
          <w:szCs w:val="24"/>
        </w:rPr>
        <w:t>alue</w:t>
      </w:r>
      <w:r w:rsidRPr="00B04291">
        <w:rPr>
          <w:sz w:val="24"/>
          <w:szCs w:val="24"/>
        </w:rPr>
        <w:t>tunnukset</w:t>
      </w:r>
      <w:r w:rsidR="00EB6B65">
        <w:rPr>
          <w:sz w:val="24"/>
          <w:szCs w:val="24"/>
        </w:rPr>
        <w:t xml:space="preserve"> vaihtuvat joka vuosi ja julkaistaan toisessa jäsentiedotteessa vain sähköisesti. </w:t>
      </w:r>
      <w:hyperlink r:id="rId9" w:history="1">
        <w:r w:rsidR="00EB6B65" w:rsidRPr="00F45A90">
          <w:rPr>
            <w:rStyle w:val="Hyperlink"/>
            <w:sz w:val="24"/>
            <w:szCs w:val="24"/>
          </w:rPr>
          <w:t>www.kem.fi/tiedotuksia</w:t>
        </w:r>
      </w:hyperlink>
    </w:p>
    <w:p w14:paraId="3F8FC097" w14:textId="77777777" w:rsidR="00EB6B65" w:rsidRDefault="00EB6B65" w:rsidP="00EB66DF">
      <w:pPr>
        <w:pBdr>
          <w:bottom w:val="single" w:sz="12" w:space="0" w:color="auto"/>
        </w:pBdr>
        <w:rPr>
          <w:sz w:val="24"/>
          <w:szCs w:val="24"/>
        </w:rPr>
      </w:pPr>
    </w:p>
    <w:p w14:paraId="44A0999B" w14:textId="77777777" w:rsidR="00EB6B65" w:rsidRDefault="00EB6B65" w:rsidP="00EB66DF">
      <w:pPr>
        <w:pBdr>
          <w:bottom w:val="single" w:sz="12" w:space="0" w:color="auto"/>
        </w:pBdr>
        <w:rPr>
          <w:sz w:val="24"/>
          <w:szCs w:val="24"/>
        </w:rPr>
      </w:pPr>
    </w:p>
    <w:p w14:paraId="6A83BBE0" w14:textId="77777777" w:rsidR="00EB6B65" w:rsidRPr="00B04291" w:rsidRDefault="00EB6B65" w:rsidP="00EB66DF">
      <w:pPr>
        <w:pBdr>
          <w:bottom w:val="single" w:sz="12" w:space="0" w:color="auto"/>
        </w:pBdr>
        <w:rPr>
          <w:sz w:val="24"/>
          <w:szCs w:val="24"/>
        </w:rPr>
      </w:pPr>
    </w:p>
    <w:p w14:paraId="25D1B595" w14:textId="658DE503" w:rsidR="00201798" w:rsidRDefault="007763EE" w:rsidP="007763EE">
      <w:pPr>
        <w:tabs>
          <w:tab w:val="left" w:pos="7245"/>
        </w:tabs>
        <w:rPr>
          <w:sz w:val="24"/>
          <w:szCs w:val="24"/>
        </w:rPr>
      </w:pPr>
      <w:r>
        <w:rPr>
          <w:sz w:val="24"/>
          <w:szCs w:val="24"/>
        </w:rPr>
        <w:t xml:space="preserve">Ajankohtaiset tiedotteet </w:t>
      </w:r>
      <w:r w:rsidR="00503C44">
        <w:rPr>
          <w:sz w:val="24"/>
          <w:szCs w:val="24"/>
        </w:rPr>
        <w:t xml:space="preserve">ja seuran järjestämät tapahtumat </w:t>
      </w:r>
      <w:r>
        <w:rPr>
          <w:sz w:val="24"/>
          <w:szCs w:val="24"/>
        </w:rPr>
        <w:t>löyty</w:t>
      </w:r>
      <w:r w:rsidR="00503C44">
        <w:rPr>
          <w:sz w:val="24"/>
          <w:szCs w:val="24"/>
        </w:rPr>
        <w:t>vät</w:t>
      </w:r>
      <w:r>
        <w:rPr>
          <w:sz w:val="24"/>
          <w:szCs w:val="24"/>
        </w:rPr>
        <w:t xml:space="preserve"> </w:t>
      </w:r>
      <w:r w:rsidR="00923898">
        <w:rPr>
          <w:sz w:val="24"/>
          <w:szCs w:val="24"/>
        </w:rPr>
        <w:t>seuran verkkosivuil</w:t>
      </w:r>
      <w:r>
        <w:rPr>
          <w:sz w:val="24"/>
          <w:szCs w:val="24"/>
        </w:rPr>
        <w:t>t</w:t>
      </w:r>
      <w:r w:rsidR="00923898">
        <w:rPr>
          <w:sz w:val="24"/>
          <w:szCs w:val="24"/>
        </w:rPr>
        <w:t xml:space="preserve">a ja </w:t>
      </w:r>
      <w:r>
        <w:rPr>
          <w:sz w:val="24"/>
          <w:szCs w:val="24"/>
        </w:rPr>
        <w:t>F</w:t>
      </w:r>
      <w:r w:rsidR="00311802">
        <w:rPr>
          <w:sz w:val="24"/>
          <w:szCs w:val="24"/>
        </w:rPr>
        <w:t>acebook</w:t>
      </w:r>
      <w:r>
        <w:rPr>
          <w:sz w:val="24"/>
          <w:szCs w:val="24"/>
        </w:rPr>
        <w:t>ista</w:t>
      </w:r>
      <w:r w:rsidR="00923898">
        <w:rPr>
          <w:sz w:val="24"/>
          <w:szCs w:val="24"/>
        </w:rPr>
        <w:t>.</w:t>
      </w:r>
      <w:r w:rsidRPr="007763EE">
        <w:rPr>
          <w:sz w:val="24"/>
          <w:szCs w:val="24"/>
        </w:rPr>
        <w:t xml:space="preserve"> </w:t>
      </w:r>
      <w:r>
        <w:rPr>
          <w:sz w:val="24"/>
          <w:szCs w:val="24"/>
        </w:rPr>
        <w:t>Paperinen jäsentiedote koteihin lähetetään vain keväällä jäsenmaksujen yhteydessä</w:t>
      </w:r>
      <w:r w:rsidR="0096018D">
        <w:rPr>
          <w:sz w:val="24"/>
          <w:szCs w:val="24"/>
        </w:rPr>
        <w:t xml:space="preserve">, toinen jäsentiedote </w:t>
      </w:r>
      <w:r w:rsidR="00C547FA">
        <w:rPr>
          <w:sz w:val="24"/>
          <w:szCs w:val="24"/>
        </w:rPr>
        <w:t>julkaistaan</w:t>
      </w:r>
      <w:r w:rsidR="0096018D">
        <w:rPr>
          <w:sz w:val="24"/>
          <w:szCs w:val="24"/>
        </w:rPr>
        <w:t xml:space="preserve"> syksyllä Facebookis</w:t>
      </w:r>
      <w:r w:rsidR="00C547FA">
        <w:rPr>
          <w:sz w:val="24"/>
          <w:szCs w:val="24"/>
        </w:rPr>
        <w:t>s</w:t>
      </w:r>
      <w:r w:rsidR="0096018D">
        <w:rPr>
          <w:sz w:val="24"/>
          <w:szCs w:val="24"/>
        </w:rPr>
        <w:t>a ja seuran verkkosivuil</w:t>
      </w:r>
      <w:r w:rsidR="00C547FA">
        <w:rPr>
          <w:sz w:val="24"/>
          <w:szCs w:val="24"/>
        </w:rPr>
        <w:t>l</w:t>
      </w:r>
      <w:r w:rsidR="0096018D">
        <w:rPr>
          <w:sz w:val="24"/>
          <w:szCs w:val="24"/>
        </w:rPr>
        <w:t>a.</w:t>
      </w:r>
    </w:p>
    <w:p w14:paraId="74446D10" w14:textId="77777777" w:rsidR="007763EE" w:rsidRPr="005C719C" w:rsidRDefault="007763EE" w:rsidP="00201798">
      <w:pPr>
        <w:rPr>
          <w:sz w:val="24"/>
          <w:szCs w:val="24"/>
        </w:rPr>
      </w:pPr>
    </w:p>
    <w:p w14:paraId="4310E4C8" w14:textId="77777777" w:rsidR="001D5ABD" w:rsidRDefault="001D5ABD" w:rsidP="001D5ABD">
      <w:pPr>
        <w:rPr>
          <w:b/>
          <w:sz w:val="24"/>
          <w:szCs w:val="24"/>
        </w:rPr>
      </w:pPr>
      <w:r>
        <w:rPr>
          <w:b/>
          <w:sz w:val="24"/>
          <w:szCs w:val="24"/>
        </w:rPr>
        <w:t>Hirvipeijaiset</w:t>
      </w:r>
    </w:p>
    <w:p w14:paraId="0018F3EE" w14:textId="69291D4F" w:rsidR="007763EE" w:rsidRDefault="001D5ABD" w:rsidP="007763EE">
      <w:pPr>
        <w:rPr>
          <w:sz w:val="24"/>
          <w:szCs w:val="24"/>
        </w:rPr>
      </w:pPr>
      <w:r w:rsidRPr="00F17C0B">
        <w:rPr>
          <w:sz w:val="24"/>
          <w:szCs w:val="24"/>
        </w:rPr>
        <w:t>Kiimingin Erämiehet järjestää hirvipeijaiset</w:t>
      </w:r>
      <w:r w:rsidR="00FA3F0B">
        <w:rPr>
          <w:sz w:val="24"/>
          <w:szCs w:val="24"/>
        </w:rPr>
        <w:t xml:space="preserve"> </w:t>
      </w:r>
      <w:r w:rsidRPr="00F17C0B">
        <w:rPr>
          <w:sz w:val="24"/>
          <w:szCs w:val="24"/>
        </w:rPr>
        <w:t xml:space="preserve">Reposelässä pyhäinpäivänä </w:t>
      </w:r>
      <w:r w:rsidR="00B059A2">
        <w:rPr>
          <w:sz w:val="24"/>
          <w:szCs w:val="24"/>
        </w:rPr>
        <w:t>3</w:t>
      </w:r>
      <w:r w:rsidR="00E8414C">
        <w:rPr>
          <w:b/>
          <w:sz w:val="24"/>
          <w:szCs w:val="24"/>
        </w:rPr>
        <w:t>1</w:t>
      </w:r>
      <w:r w:rsidRPr="00C60669">
        <w:rPr>
          <w:b/>
          <w:sz w:val="24"/>
          <w:szCs w:val="24"/>
        </w:rPr>
        <w:t>.1</w:t>
      </w:r>
      <w:r w:rsidR="00B059A2">
        <w:rPr>
          <w:b/>
          <w:sz w:val="24"/>
          <w:szCs w:val="24"/>
        </w:rPr>
        <w:t>0</w:t>
      </w:r>
      <w:r w:rsidRPr="00C60669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</w:t>
      </w:r>
      <w:r w:rsidR="00B059A2">
        <w:rPr>
          <w:b/>
          <w:sz w:val="24"/>
          <w:szCs w:val="24"/>
        </w:rPr>
        <w:t>6</w:t>
      </w:r>
      <w:r w:rsidRPr="00C60669">
        <w:rPr>
          <w:b/>
          <w:sz w:val="24"/>
          <w:szCs w:val="24"/>
        </w:rPr>
        <w:t xml:space="preserve"> klo 12.00–15.00</w:t>
      </w:r>
      <w:r w:rsidRPr="00F17C0B">
        <w:rPr>
          <w:sz w:val="24"/>
          <w:szCs w:val="24"/>
        </w:rPr>
        <w:t xml:space="preserve"> maanvuokraajille ja seuran jäsenille perheineen. Peijaisissa arvotaan yhden aikuisen hirven lihat läsnä olevien maanvuokraajien kesken</w:t>
      </w:r>
      <w:r w:rsidR="007763EE">
        <w:rPr>
          <w:sz w:val="24"/>
          <w:szCs w:val="24"/>
        </w:rPr>
        <w:t>.</w:t>
      </w:r>
    </w:p>
    <w:p w14:paraId="5049DD2A" w14:textId="2DE2A789" w:rsidR="00311EC2" w:rsidRPr="00850F2A" w:rsidRDefault="00311EC2" w:rsidP="007763EE">
      <w:pPr>
        <w:rPr>
          <w:sz w:val="24"/>
          <w:szCs w:val="24"/>
        </w:rPr>
      </w:pPr>
    </w:p>
    <w:sectPr w:rsidR="00311EC2" w:rsidRPr="00850F2A" w:rsidSect="001073C7">
      <w:headerReference w:type="default" r:id="rId10"/>
      <w:footerReference w:type="default" r:id="rId11"/>
      <w:pgSz w:w="11906" w:h="16838" w:code="9"/>
      <w:pgMar w:top="1134" w:right="1134" w:bottom="567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68D9D" w14:textId="77777777" w:rsidR="00B56ED1" w:rsidRDefault="00B56ED1">
      <w:r>
        <w:separator/>
      </w:r>
    </w:p>
  </w:endnote>
  <w:endnote w:type="continuationSeparator" w:id="0">
    <w:p w14:paraId="5CD9342A" w14:textId="77777777" w:rsidR="00B56ED1" w:rsidRDefault="00B5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E774" w14:textId="77777777" w:rsidR="005306BC" w:rsidRDefault="005306BC">
    <w:pPr>
      <w:pStyle w:val="Footer"/>
      <w:framePr w:wrap="auto" w:vAnchor="text" w:hAnchor="margin" w:xAlign="right" w:y="1"/>
      <w:rPr>
        <w:rStyle w:val="PageNumber"/>
      </w:rPr>
    </w:pPr>
  </w:p>
  <w:p w14:paraId="533106E9" w14:textId="77777777" w:rsidR="005306BC" w:rsidRDefault="005306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F963" w14:textId="77777777" w:rsidR="00B56ED1" w:rsidRDefault="00B56ED1">
      <w:r>
        <w:separator/>
      </w:r>
    </w:p>
  </w:footnote>
  <w:footnote w:type="continuationSeparator" w:id="0">
    <w:p w14:paraId="5713CFC6" w14:textId="77777777" w:rsidR="00B56ED1" w:rsidRDefault="00B56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9163F" w14:textId="77777777" w:rsidR="005306BC" w:rsidRPr="005C719C" w:rsidRDefault="005306BC" w:rsidP="004E1551">
    <w:pPr>
      <w:pStyle w:val="Header"/>
      <w:tabs>
        <w:tab w:val="clear" w:pos="9638"/>
        <w:tab w:val="left" w:pos="7797"/>
        <w:tab w:val="right" w:pos="9498"/>
      </w:tabs>
      <w:rPr>
        <w:b/>
      </w:rPr>
    </w:pPr>
    <w:r w:rsidRPr="005C719C">
      <w:rPr>
        <w:b/>
      </w:rPr>
      <w:t xml:space="preserve">Kiimingin Erämiehet Ry </w:t>
    </w:r>
    <w:r w:rsidRPr="005C719C">
      <w:rPr>
        <w:b/>
      </w:rPr>
      <w:tab/>
    </w:r>
  </w:p>
  <w:p w14:paraId="4FB7335F" w14:textId="77777777" w:rsidR="005306BC" w:rsidRDefault="004610DF" w:rsidP="004E1551">
    <w:pPr>
      <w:framePr w:hSpace="180" w:wrap="auto" w:vAnchor="page" w:hAnchor="page" w:x="1153" w:y="1111"/>
    </w:pPr>
    <w:r>
      <w:rPr>
        <w:b/>
        <w:noProof/>
      </w:rPr>
      <w:drawing>
        <wp:inline distT="0" distB="0" distL="0" distR="0" wp14:anchorId="3DE1FFB8" wp14:editId="221C0CB0">
          <wp:extent cx="60960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01613" w14:textId="7FD0BC62" w:rsidR="005306BC" w:rsidRPr="005C719C" w:rsidRDefault="005306BC">
    <w:pPr>
      <w:pStyle w:val="Header"/>
      <w:ind w:left="4111" w:hanging="3118"/>
      <w:rPr>
        <w:b/>
        <w:sz w:val="24"/>
        <w:szCs w:val="24"/>
      </w:rPr>
    </w:pPr>
    <w:r>
      <w:rPr>
        <w:b/>
      </w:rPr>
      <w:tab/>
    </w:r>
    <w:r w:rsidR="00641200" w:rsidRPr="005C719C">
      <w:rPr>
        <w:b/>
        <w:sz w:val="24"/>
        <w:szCs w:val="24"/>
      </w:rPr>
      <w:t>JÄSENTIEDOTE I / 20</w:t>
    </w:r>
    <w:r w:rsidR="00763C25">
      <w:rPr>
        <w:b/>
        <w:sz w:val="24"/>
        <w:szCs w:val="24"/>
      </w:rPr>
      <w:t>2</w:t>
    </w:r>
    <w:r w:rsidR="00B059A2">
      <w:rPr>
        <w:b/>
        <w:sz w:val="24"/>
        <w:szCs w:val="24"/>
      </w:rPr>
      <w:t>6</w:t>
    </w:r>
  </w:p>
  <w:p w14:paraId="12EBAD73" w14:textId="0096E874" w:rsidR="00775B81" w:rsidRPr="005C719C" w:rsidRDefault="00775B81" w:rsidP="00775B81">
    <w:pPr>
      <w:pStyle w:val="Header"/>
      <w:ind w:left="4111" w:hanging="3118"/>
      <w:rPr>
        <w:b/>
        <w:sz w:val="24"/>
        <w:szCs w:val="24"/>
      </w:rPr>
    </w:pPr>
    <w:r w:rsidRPr="005C719C">
      <w:rPr>
        <w:b/>
        <w:sz w:val="24"/>
        <w:szCs w:val="24"/>
      </w:rPr>
      <w:tab/>
    </w:r>
    <w:r w:rsidR="00B059A2">
      <w:rPr>
        <w:b/>
        <w:sz w:val="24"/>
        <w:szCs w:val="24"/>
      </w:rPr>
      <w:t>5</w:t>
    </w:r>
    <w:r w:rsidR="00733E42">
      <w:rPr>
        <w:b/>
        <w:sz w:val="24"/>
        <w:szCs w:val="24"/>
      </w:rPr>
      <w:t>.5</w:t>
    </w:r>
    <w:r w:rsidR="00EE15D1">
      <w:rPr>
        <w:b/>
        <w:sz w:val="24"/>
        <w:szCs w:val="24"/>
      </w:rPr>
      <w:t>.20</w:t>
    </w:r>
    <w:r w:rsidR="00987A8B">
      <w:rPr>
        <w:b/>
        <w:sz w:val="24"/>
        <w:szCs w:val="24"/>
      </w:rPr>
      <w:t>2</w:t>
    </w:r>
    <w:r w:rsidR="00B059A2">
      <w:rPr>
        <w:b/>
        <w:sz w:val="24"/>
        <w:szCs w:val="24"/>
      </w:rPr>
      <w:t>6</w:t>
    </w:r>
    <w:r w:rsidR="005306BC" w:rsidRPr="005C719C">
      <w:rPr>
        <w:b/>
        <w:sz w:val="24"/>
        <w:szCs w:val="24"/>
      </w:rPr>
      <w:tab/>
    </w:r>
  </w:p>
  <w:p w14:paraId="7669C062" w14:textId="77777777" w:rsidR="005306BC" w:rsidRDefault="005306BC" w:rsidP="00775B81">
    <w:pPr>
      <w:pStyle w:val="Header"/>
      <w:ind w:left="4111" w:hanging="3118"/>
    </w:pPr>
    <w:r>
      <w:tab/>
    </w:r>
  </w:p>
  <w:p w14:paraId="520664DD" w14:textId="77777777" w:rsidR="005306BC" w:rsidRDefault="00530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F9E139A"/>
    <w:lvl w:ilvl="0">
      <w:numFmt w:val="bullet"/>
      <w:lvlText w:val="*"/>
      <w:lvlJc w:val="left"/>
    </w:lvl>
  </w:abstractNum>
  <w:abstractNum w:abstractNumId="1" w15:restartNumberingAfterBreak="0">
    <w:nsid w:val="42C7043D"/>
    <w:multiLevelType w:val="hybridMultilevel"/>
    <w:tmpl w:val="5A0845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034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0"/>
          <w:u w:val="none"/>
        </w:rPr>
      </w:lvl>
    </w:lvlOverride>
  </w:num>
  <w:num w:numId="2" w16cid:durableId="69758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B0"/>
    <w:rsid w:val="000150A8"/>
    <w:rsid w:val="00016322"/>
    <w:rsid w:val="0002227E"/>
    <w:rsid w:val="00032FCB"/>
    <w:rsid w:val="00035497"/>
    <w:rsid w:val="00036505"/>
    <w:rsid w:val="0003761A"/>
    <w:rsid w:val="00057033"/>
    <w:rsid w:val="000733DC"/>
    <w:rsid w:val="0007565B"/>
    <w:rsid w:val="0008032B"/>
    <w:rsid w:val="0008732E"/>
    <w:rsid w:val="00097138"/>
    <w:rsid w:val="000A2A3C"/>
    <w:rsid w:val="000C3AC0"/>
    <w:rsid w:val="000C3DCF"/>
    <w:rsid w:val="000C7FD4"/>
    <w:rsid w:val="000E03B7"/>
    <w:rsid w:val="000E257A"/>
    <w:rsid w:val="000E2CAA"/>
    <w:rsid w:val="000F4A94"/>
    <w:rsid w:val="00103266"/>
    <w:rsid w:val="001073C7"/>
    <w:rsid w:val="001311EF"/>
    <w:rsid w:val="00135033"/>
    <w:rsid w:val="00141D76"/>
    <w:rsid w:val="00155984"/>
    <w:rsid w:val="0015725B"/>
    <w:rsid w:val="001579D1"/>
    <w:rsid w:val="0017333E"/>
    <w:rsid w:val="001760A9"/>
    <w:rsid w:val="0018466E"/>
    <w:rsid w:val="00186650"/>
    <w:rsid w:val="00186932"/>
    <w:rsid w:val="001876B3"/>
    <w:rsid w:val="001B0F75"/>
    <w:rsid w:val="001B6906"/>
    <w:rsid w:val="001D5ABD"/>
    <w:rsid w:val="001E1E9C"/>
    <w:rsid w:val="001E7621"/>
    <w:rsid w:val="001F5C76"/>
    <w:rsid w:val="00201798"/>
    <w:rsid w:val="0020579B"/>
    <w:rsid w:val="00213C88"/>
    <w:rsid w:val="00214550"/>
    <w:rsid w:val="00216A60"/>
    <w:rsid w:val="0023510B"/>
    <w:rsid w:val="002421C7"/>
    <w:rsid w:val="00256D47"/>
    <w:rsid w:val="0026532E"/>
    <w:rsid w:val="00265700"/>
    <w:rsid w:val="00266B72"/>
    <w:rsid w:val="002670F7"/>
    <w:rsid w:val="002713B0"/>
    <w:rsid w:val="00296C3F"/>
    <w:rsid w:val="002A41DE"/>
    <w:rsid w:val="002C6376"/>
    <w:rsid w:val="002C79C6"/>
    <w:rsid w:val="002D51EC"/>
    <w:rsid w:val="002E3D67"/>
    <w:rsid w:val="002F22B5"/>
    <w:rsid w:val="00305969"/>
    <w:rsid w:val="00311802"/>
    <w:rsid w:val="00311EC2"/>
    <w:rsid w:val="003132F1"/>
    <w:rsid w:val="00336756"/>
    <w:rsid w:val="00337DDF"/>
    <w:rsid w:val="00342942"/>
    <w:rsid w:val="00344CE2"/>
    <w:rsid w:val="003568BD"/>
    <w:rsid w:val="003739F0"/>
    <w:rsid w:val="0037689A"/>
    <w:rsid w:val="0038166D"/>
    <w:rsid w:val="00386FF7"/>
    <w:rsid w:val="00392AAD"/>
    <w:rsid w:val="003A2B66"/>
    <w:rsid w:val="003A3F76"/>
    <w:rsid w:val="003A6E6F"/>
    <w:rsid w:val="003A73A8"/>
    <w:rsid w:val="003B5348"/>
    <w:rsid w:val="003C7B9C"/>
    <w:rsid w:val="003D2582"/>
    <w:rsid w:val="003E1741"/>
    <w:rsid w:val="003F5AD8"/>
    <w:rsid w:val="003F69F2"/>
    <w:rsid w:val="0042418E"/>
    <w:rsid w:val="00447235"/>
    <w:rsid w:val="00447255"/>
    <w:rsid w:val="00456CF7"/>
    <w:rsid w:val="00460198"/>
    <w:rsid w:val="00460F58"/>
    <w:rsid w:val="004610DF"/>
    <w:rsid w:val="00462DA4"/>
    <w:rsid w:val="00464ECC"/>
    <w:rsid w:val="00464FCA"/>
    <w:rsid w:val="00475D91"/>
    <w:rsid w:val="00481708"/>
    <w:rsid w:val="00486648"/>
    <w:rsid w:val="00495AA1"/>
    <w:rsid w:val="00497A4B"/>
    <w:rsid w:val="00497F3A"/>
    <w:rsid w:val="004A1D2C"/>
    <w:rsid w:val="004B290C"/>
    <w:rsid w:val="004C105D"/>
    <w:rsid w:val="004E1551"/>
    <w:rsid w:val="0050028C"/>
    <w:rsid w:val="00503C44"/>
    <w:rsid w:val="005306BC"/>
    <w:rsid w:val="0053515E"/>
    <w:rsid w:val="00542C90"/>
    <w:rsid w:val="00545255"/>
    <w:rsid w:val="005512FF"/>
    <w:rsid w:val="0055524F"/>
    <w:rsid w:val="0056750C"/>
    <w:rsid w:val="00573BF5"/>
    <w:rsid w:val="005821CC"/>
    <w:rsid w:val="00587422"/>
    <w:rsid w:val="00587B5E"/>
    <w:rsid w:val="005A0E62"/>
    <w:rsid w:val="005B5B15"/>
    <w:rsid w:val="005C719C"/>
    <w:rsid w:val="005D1E0E"/>
    <w:rsid w:val="005D268F"/>
    <w:rsid w:val="005E6AD9"/>
    <w:rsid w:val="005F539A"/>
    <w:rsid w:val="006030C3"/>
    <w:rsid w:val="006036C4"/>
    <w:rsid w:val="006063B1"/>
    <w:rsid w:val="00621125"/>
    <w:rsid w:val="00625599"/>
    <w:rsid w:val="00635C84"/>
    <w:rsid w:val="00641200"/>
    <w:rsid w:val="006443F3"/>
    <w:rsid w:val="00655A17"/>
    <w:rsid w:val="0067270A"/>
    <w:rsid w:val="006735F5"/>
    <w:rsid w:val="00675B8E"/>
    <w:rsid w:val="006A355A"/>
    <w:rsid w:val="006B7A5C"/>
    <w:rsid w:val="006E0F10"/>
    <w:rsid w:val="006E4979"/>
    <w:rsid w:val="006E6123"/>
    <w:rsid w:val="006E6FF5"/>
    <w:rsid w:val="006F279E"/>
    <w:rsid w:val="006F2963"/>
    <w:rsid w:val="006F33CF"/>
    <w:rsid w:val="006F4A1D"/>
    <w:rsid w:val="006F5775"/>
    <w:rsid w:val="0070300B"/>
    <w:rsid w:val="0071186E"/>
    <w:rsid w:val="00713F8C"/>
    <w:rsid w:val="00724EF9"/>
    <w:rsid w:val="00730BA6"/>
    <w:rsid w:val="00730DD6"/>
    <w:rsid w:val="00733E42"/>
    <w:rsid w:val="007378AA"/>
    <w:rsid w:val="00753476"/>
    <w:rsid w:val="00753B79"/>
    <w:rsid w:val="00756618"/>
    <w:rsid w:val="00761555"/>
    <w:rsid w:val="00763C25"/>
    <w:rsid w:val="007650CA"/>
    <w:rsid w:val="00767167"/>
    <w:rsid w:val="00775B81"/>
    <w:rsid w:val="007763EE"/>
    <w:rsid w:val="007A3F67"/>
    <w:rsid w:val="007B3244"/>
    <w:rsid w:val="007B4F0F"/>
    <w:rsid w:val="007C0DA8"/>
    <w:rsid w:val="007D76AB"/>
    <w:rsid w:val="007E045D"/>
    <w:rsid w:val="007E094E"/>
    <w:rsid w:val="007E21E0"/>
    <w:rsid w:val="007E539A"/>
    <w:rsid w:val="0080575F"/>
    <w:rsid w:val="00806E68"/>
    <w:rsid w:val="00821045"/>
    <w:rsid w:val="00832612"/>
    <w:rsid w:val="0083560C"/>
    <w:rsid w:val="00842FAA"/>
    <w:rsid w:val="00844283"/>
    <w:rsid w:val="00850E59"/>
    <w:rsid w:val="00850F2A"/>
    <w:rsid w:val="00852AED"/>
    <w:rsid w:val="0086282D"/>
    <w:rsid w:val="00864786"/>
    <w:rsid w:val="00877733"/>
    <w:rsid w:val="00880570"/>
    <w:rsid w:val="00894710"/>
    <w:rsid w:val="00897AAE"/>
    <w:rsid w:val="008C5765"/>
    <w:rsid w:val="008E2E23"/>
    <w:rsid w:val="008E5FDA"/>
    <w:rsid w:val="008F2995"/>
    <w:rsid w:val="00913503"/>
    <w:rsid w:val="00915360"/>
    <w:rsid w:val="009219A0"/>
    <w:rsid w:val="00921A51"/>
    <w:rsid w:val="00923898"/>
    <w:rsid w:val="0093497B"/>
    <w:rsid w:val="00936A2E"/>
    <w:rsid w:val="009371D0"/>
    <w:rsid w:val="00942124"/>
    <w:rsid w:val="0094276A"/>
    <w:rsid w:val="0094428C"/>
    <w:rsid w:val="009507A4"/>
    <w:rsid w:val="00955ED1"/>
    <w:rsid w:val="0096018D"/>
    <w:rsid w:val="00977FEF"/>
    <w:rsid w:val="00983CE5"/>
    <w:rsid w:val="00987A8B"/>
    <w:rsid w:val="0099106F"/>
    <w:rsid w:val="0099676D"/>
    <w:rsid w:val="00997D87"/>
    <w:rsid w:val="009A486F"/>
    <w:rsid w:val="009A489A"/>
    <w:rsid w:val="009A6CA6"/>
    <w:rsid w:val="009A750B"/>
    <w:rsid w:val="009C768C"/>
    <w:rsid w:val="009D69A2"/>
    <w:rsid w:val="009D6B89"/>
    <w:rsid w:val="009E2939"/>
    <w:rsid w:val="009E3012"/>
    <w:rsid w:val="009E5801"/>
    <w:rsid w:val="00A02596"/>
    <w:rsid w:val="00A11CAF"/>
    <w:rsid w:val="00A20A98"/>
    <w:rsid w:val="00A27462"/>
    <w:rsid w:val="00A34DAA"/>
    <w:rsid w:val="00A34FAB"/>
    <w:rsid w:val="00A361F8"/>
    <w:rsid w:val="00A406F5"/>
    <w:rsid w:val="00A5279D"/>
    <w:rsid w:val="00A5633B"/>
    <w:rsid w:val="00A618BD"/>
    <w:rsid w:val="00A66664"/>
    <w:rsid w:val="00A666C0"/>
    <w:rsid w:val="00A66785"/>
    <w:rsid w:val="00A77579"/>
    <w:rsid w:val="00A80323"/>
    <w:rsid w:val="00A9541C"/>
    <w:rsid w:val="00AB13C3"/>
    <w:rsid w:val="00AB35F7"/>
    <w:rsid w:val="00AB798A"/>
    <w:rsid w:val="00AC68D7"/>
    <w:rsid w:val="00AD50F3"/>
    <w:rsid w:val="00AD602A"/>
    <w:rsid w:val="00B01CA4"/>
    <w:rsid w:val="00B04291"/>
    <w:rsid w:val="00B045ED"/>
    <w:rsid w:val="00B059A2"/>
    <w:rsid w:val="00B13F3A"/>
    <w:rsid w:val="00B22862"/>
    <w:rsid w:val="00B31887"/>
    <w:rsid w:val="00B37873"/>
    <w:rsid w:val="00B505E0"/>
    <w:rsid w:val="00B5349D"/>
    <w:rsid w:val="00B544D7"/>
    <w:rsid w:val="00B56ED1"/>
    <w:rsid w:val="00B7300E"/>
    <w:rsid w:val="00B77901"/>
    <w:rsid w:val="00BA0A58"/>
    <w:rsid w:val="00BB0556"/>
    <w:rsid w:val="00BB12E3"/>
    <w:rsid w:val="00BC7FC1"/>
    <w:rsid w:val="00BE2BCF"/>
    <w:rsid w:val="00BE34FC"/>
    <w:rsid w:val="00BF6E18"/>
    <w:rsid w:val="00C04D35"/>
    <w:rsid w:val="00C07D7C"/>
    <w:rsid w:val="00C11FFA"/>
    <w:rsid w:val="00C24860"/>
    <w:rsid w:val="00C339FD"/>
    <w:rsid w:val="00C547FA"/>
    <w:rsid w:val="00C802A2"/>
    <w:rsid w:val="00C81179"/>
    <w:rsid w:val="00C85687"/>
    <w:rsid w:val="00C9193D"/>
    <w:rsid w:val="00C9272B"/>
    <w:rsid w:val="00C947E6"/>
    <w:rsid w:val="00CB7979"/>
    <w:rsid w:val="00CC0E07"/>
    <w:rsid w:val="00CC233D"/>
    <w:rsid w:val="00CC495C"/>
    <w:rsid w:val="00CD29F0"/>
    <w:rsid w:val="00CD31F1"/>
    <w:rsid w:val="00CE10DF"/>
    <w:rsid w:val="00D03F6B"/>
    <w:rsid w:val="00D179E0"/>
    <w:rsid w:val="00D23770"/>
    <w:rsid w:val="00D60CC0"/>
    <w:rsid w:val="00D6167E"/>
    <w:rsid w:val="00D66643"/>
    <w:rsid w:val="00D705FE"/>
    <w:rsid w:val="00D717AF"/>
    <w:rsid w:val="00D97F0A"/>
    <w:rsid w:val="00DB1965"/>
    <w:rsid w:val="00DC04B9"/>
    <w:rsid w:val="00DD0C2A"/>
    <w:rsid w:val="00DD43F4"/>
    <w:rsid w:val="00DE215B"/>
    <w:rsid w:val="00DE4BDB"/>
    <w:rsid w:val="00DF3B7A"/>
    <w:rsid w:val="00E01A50"/>
    <w:rsid w:val="00E15675"/>
    <w:rsid w:val="00E15766"/>
    <w:rsid w:val="00E16844"/>
    <w:rsid w:val="00E2657D"/>
    <w:rsid w:val="00E37AF5"/>
    <w:rsid w:val="00E51D32"/>
    <w:rsid w:val="00E56419"/>
    <w:rsid w:val="00E8414C"/>
    <w:rsid w:val="00E93AFD"/>
    <w:rsid w:val="00E97605"/>
    <w:rsid w:val="00E977BE"/>
    <w:rsid w:val="00EB66DF"/>
    <w:rsid w:val="00EB68C9"/>
    <w:rsid w:val="00EB6B65"/>
    <w:rsid w:val="00EC02B2"/>
    <w:rsid w:val="00ED620B"/>
    <w:rsid w:val="00ED7A3D"/>
    <w:rsid w:val="00EE15D1"/>
    <w:rsid w:val="00F03056"/>
    <w:rsid w:val="00F04EE3"/>
    <w:rsid w:val="00F107AA"/>
    <w:rsid w:val="00F1188A"/>
    <w:rsid w:val="00F11A61"/>
    <w:rsid w:val="00F2579C"/>
    <w:rsid w:val="00F32203"/>
    <w:rsid w:val="00F36383"/>
    <w:rsid w:val="00F44C33"/>
    <w:rsid w:val="00F701BA"/>
    <w:rsid w:val="00F758B8"/>
    <w:rsid w:val="00F75E1C"/>
    <w:rsid w:val="00F8340D"/>
    <w:rsid w:val="00FA12EA"/>
    <w:rsid w:val="00FA1654"/>
    <w:rsid w:val="00FA3F0B"/>
    <w:rsid w:val="00FB3AC3"/>
    <w:rsid w:val="00FD2B53"/>
    <w:rsid w:val="00FE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0184A7"/>
  <w15:docId w15:val="{E99F9DF8-0E9A-4DC4-A972-0C13A142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24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24F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55524F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55524F"/>
  </w:style>
  <w:style w:type="paragraph" w:styleId="BalloonText">
    <w:name w:val="Balloon Text"/>
    <w:basedOn w:val="Normal"/>
    <w:link w:val="BalloonTextChar"/>
    <w:uiPriority w:val="99"/>
    <w:semiHidden/>
    <w:unhideWhenUsed/>
    <w:rsid w:val="006B7A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7A5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0259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m.fi/tiedotuks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hjelmatiedostot\msoffice\Mallit7\j&#228;sentiedote%20200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B4F1B-F729-4098-B37C-378FBA24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jäsentiedote 2002</Template>
  <TotalTime>23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Aika:</vt:lpstr>
      </vt:variant>
      <vt:variant>
        <vt:i4>0</vt:i4>
      </vt:variant>
    </vt:vector>
  </HeadingPairs>
  <TitlesOfParts>
    <vt:vector size="2" baseType="lpstr">
      <vt:lpstr>Aika:</vt:lpstr>
      <vt:lpstr>Aika:</vt:lpstr>
    </vt:vector>
  </TitlesOfParts>
  <Company>Modera Point Oy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Aika:</dc:title>
  <dc:subject/>
  <dc:creator>Kiimingin erämiehet ry</dc:creator>
  <cp:keywords/>
  <dc:description/>
  <cp:lastModifiedBy>Hannu Puirava (Nokia)</cp:lastModifiedBy>
  <cp:revision>2</cp:revision>
  <cp:lastPrinted>2018-05-02T06:52:00Z</cp:lastPrinted>
  <dcterms:created xsi:type="dcterms:W3CDTF">2026-05-05T17:50:00Z</dcterms:created>
  <dcterms:modified xsi:type="dcterms:W3CDTF">2026-05-07T14:19:00Z</dcterms:modified>
</cp:coreProperties>
</file>